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3E987" w14:textId="77777777" w:rsidR="00896AD5" w:rsidRPr="00B11852" w:rsidRDefault="0038646B" w:rsidP="00A177C5">
      <w:r>
        <w:t xml:space="preserve">                                </w:t>
      </w:r>
      <w:r w:rsidR="005E7E0A">
        <w:t xml:space="preserve">                Памятка</w:t>
      </w:r>
      <w:r w:rsidR="00B11852">
        <w:t xml:space="preserve"> по записи на прием через</w:t>
      </w:r>
      <w:r w:rsidR="00B11852" w:rsidRPr="00B11852">
        <w:t xml:space="preserve"> </w:t>
      </w:r>
      <w:r w:rsidR="00B11852">
        <w:rPr>
          <w:lang w:val="en-US"/>
        </w:rPr>
        <w:t>MAX</w:t>
      </w:r>
      <w:r w:rsidR="00B11852">
        <w:t>.</w:t>
      </w:r>
    </w:p>
    <w:p w14:paraId="781AD318" w14:textId="77777777" w:rsidR="0038646B" w:rsidRDefault="005E7E0A" w:rsidP="005E7E0A">
      <w:pPr>
        <w:pStyle w:val="a3"/>
        <w:numPr>
          <w:ilvl w:val="0"/>
          <w:numId w:val="7"/>
        </w:numPr>
      </w:pPr>
      <w:r>
        <w:t xml:space="preserve">Зарегистрироваться в </w:t>
      </w:r>
      <w:r w:rsidR="0038646B">
        <w:t xml:space="preserve"> мессенджер</w:t>
      </w:r>
      <w:r>
        <w:t>е</w:t>
      </w:r>
      <w:r w:rsidR="0038646B">
        <w:t xml:space="preserve"> </w:t>
      </w:r>
      <w:r w:rsidR="0038646B" w:rsidRPr="0038646B">
        <w:t xml:space="preserve"> </w:t>
      </w:r>
      <w:r w:rsidR="0038646B">
        <w:rPr>
          <w:lang w:val="en-US"/>
        </w:rPr>
        <w:t>MAX</w:t>
      </w:r>
      <w:r>
        <w:t>.</w:t>
      </w:r>
    </w:p>
    <w:p w14:paraId="38213B47" w14:textId="1AD821DD" w:rsidR="0038646B" w:rsidRDefault="005E7E0A" w:rsidP="0038646B">
      <w:pPr>
        <w:pStyle w:val="a3"/>
        <w:numPr>
          <w:ilvl w:val="0"/>
          <w:numId w:val="7"/>
        </w:numPr>
      </w:pPr>
      <w:r>
        <w:t xml:space="preserve">Найти в </w:t>
      </w:r>
      <w:r w:rsidR="0038646B">
        <w:t xml:space="preserve"> мессенджер</w:t>
      </w:r>
      <w:r>
        <w:t>е</w:t>
      </w:r>
      <w:r w:rsidR="0038646B">
        <w:t xml:space="preserve"> </w:t>
      </w:r>
      <w:r w:rsidR="0038646B" w:rsidRPr="0038646B">
        <w:t xml:space="preserve"> </w:t>
      </w:r>
      <w:r w:rsidR="0038646B">
        <w:rPr>
          <w:lang w:val="en-US"/>
        </w:rPr>
        <w:t>MAX</w:t>
      </w:r>
      <w:r>
        <w:t xml:space="preserve"> мини-приложение (сервис) «</w:t>
      </w:r>
      <w:r w:rsidR="00E32E7F">
        <w:t>Моё здоровье</w:t>
      </w:r>
      <w:r w:rsidR="0038646B" w:rsidRPr="0038646B">
        <w:t>.</w:t>
      </w:r>
      <w:r>
        <w:t>Свердловская область».</w:t>
      </w:r>
    </w:p>
    <w:p w14:paraId="6DEBDA7F" w14:textId="77777777" w:rsidR="005E7E0A" w:rsidRDefault="005E7E0A" w:rsidP="0038646B">
      <w:pPr>
        <w:pStyle w:val="a3"/>
        <w:numPr>
          <w:ilvl w:val="0"/>
          <w:numId w:val="7"/>
        </w:numPr>
      </w:pPr>
      <w:r>
        <w:t xml:space="preserve">Нажать </w:t>
      </w:r>
      <w:r w:rsidR="00B11852">
        <w:t xml:space="preserve"> - </w:t>
      </w:r>
      <w:r>
        <w:t>«начать».</w:t>
      </w:r>
    </w:p>
    <w:p w14:paraId="0C2A33D3" w14:textId="77777777" w:rsidR="005E7E0A" w:rsidRDefault="005E7E0A" w:rsidP="0038646B">
      <w:pPr>
        <w:pStyle w:val="a3"/>
        <w:numPr>
          <w:ilvl w:val="0"/>
          <w:numId w:val="7"/>
        </w:numPr>
      </w:pPr>
      <w:r>
        <w:t>Нажать</w:t>
      </w:r>
      <w:r w:rsidR="00B11852">
        <w:t xml:space="preserve"> - </w:t>
      </w:r>
      <w:r>
        <w:t xml:space="preserve"> «принять».</w:t>
      </w:r>
    </w:p>
    <w:p w14:paraId="4A12D887" w14:textId="77777777" w:rsidR="005E7E0A" w:rsidRDefault="005E7E0A" w:rsidP="0038646B">
      <w:pPr>
        <w:pStyle w:val="a3"/>
        <w:numPr>
          <w:ilvl w:val="0"/>
          <w:numId w:val="7"/>
        </w:numPr>
      </w:pPr>
      <w:r>
        <w:t>Ввести номер СНИЛС.</w:t>
      </w:r>
    </w:p>
    <w:p w14:paraId="500999B2" w14:textId="77777777" w:rsidR="005E7E0A" w:rsidRDefault="005E7E0A" w:rsidP="0038646B">
      <w:pPr>
        <w:pStyle w:val="a3"/>
        <w:numPr>
          <w:ilvl w:val="0"/>
          <w:numId w:val="7"/>
        </w:numPr>
      </w:pPr>
      <w:r>
        <w:t>Ввести дату рождения.</w:t>
      </w:r>
    </w:p>
    <w:p w14:paraId="1B5A15A9" w14:textId="77777777" w:rsidR="005039A7" w:rsidRDefault="005039A7" w:rsidP="0038646B">
      <w:pPr>
        <w:pStyle w:val="a3"/>
        <w:numPr>
          <w:ilvl w:val="0"/>
          <w:numId w:val="7"/>
        </w:numPr>
      </w:pPr>
      <w:r>
        <w:t>Выбрать специальность врача.</w:t>
      </w:r>
    </w:p>
    <w:p w14:paraId="69FDBF9F" w14:textId="77777777" w:rsidR="005039A7" w:rsidRDefault="005039A7" w:rsidP="0038646B">
      <w:pPr>
        <w:pStyle w:val="a3"/>
        <w:numPr>
          <w:ilvl w:val="0"/>
          <w:numId w:val="7"/>
        </w:numPr>
      </w:pPr>
      <w:r>
        <w:t>Выбрать дату приема.</w:t>
      </w:r>
    </w:p>
    <w:p w14:paraId="46AD1EB0" w14:textId="77777777" w:rsidR="005039A7" w:rsidRDefault="005039A7" w:rsidP="0038646B">
      <w:pPr>
        <w:pStyle w:val="a3"/>
        <w:numPr>
          <w:ilvl w:val="0"/>
          <w:numId w:val="7"/>
        </w:numPr>
      </w:pPr>
      <w:r>
        <w:t>Нажать кнопку «записаться»</w:t>
      </w:r>
    </w:p>
    <w:p w14:paraId="799BD2F1" w14:textId="77777777" w:rsidR="006F3183" w:rsidRDefault="006F3183" w:rsidP="005039A7">
      <w:pPr>
        <w:rPr>
          <w:b/>
        </w:rPr>
      </w:pPr>
      <w:r>
        <w:rPr>
          <w:b/>
        </w:rPr>
        <w:t xml:space="preserve"> </w:t>
      </w:r>
    </w:p>
    <w:p w14:paraId="79940B3B" w14:textId="453411CE" w:rsidR="005039A7" w:rsidRPr="00B11852" w:rsidRDefault="005039A7" w:rsidP="005039A7">
      <w:pPr>
        <w:rPr>
          <w:b/>
        </w:rPr>
      </w:pPr>
      <w:r w:rsidRPr="00B11852">
        <w:rPr>
          <w:b/>
        </w:rPr>
        <w:t>Если нет доступа к специалистам ГАУЗ СО «СП г.</w:t>
      </w:r>
      <w:r w:rsidR="006F3183">
        <w:rPr>
          <w:b/>
        </w:rPr>
        <w:t xml:space="preserve"> </w:t>
      </w:r>
      <w:r w:rsidRPr="00B11852">
        <w:rPr>
          <w:b/>
        </w:rPr>
        <w:t>Асбест» обрати</w:t>
      </w:r>
      <w:r w:rsidR="006F3183">
        <w:rPr>
          <w:b/>
        </w:rPr>
        <w:t>т</w:t>
      </w:r>
      <w:r w:rsidRPr="00B11852">
        <w:rPr>
          <w:b/>
        </w:rPr>
        <w:t>ся к администраторам для прикрепления и повторить попытку записи.</w:t>
      </w:r>
    </w:p>
    <w:p w14:paraId="2EB23528" w14:textId="77777777" w:rsidR="00713740" w:rsidRDefault="005039A7" w:rsidP="005039A7">
      <w:r>
        <w:t>Если есть</w:t>
      </w:r>
      <w:r w:rsidRPr="005039A7">
        <w:t xml:space="preserve"> </w:t>
      </w:r>
      <w:r w:rsidR="00B11852">
        <w:t xml:space="preserve">приложение </w:t>
      </w:r>
      <w:r>
        <w:t xml:space="preserve">мессенджер </w:t>
      </w:r>
      <w:r w:rsidRPr="0038646B">
        <w:t xml:space="preserve"> </w:t>
      </w:r>
      <w:r>
        <w:rPr>
          <w:lang w:val="en-US"/>
        </w:rPr>
        <w:t>MAX</w:t>
      </w:r>
      <w:r>
        <w:t xml:space="preserve"> </w:t>
      </w:r>
      <w:r w:rsidR="00B11852">
        <w:t xml:space="preserve">можно </w:t>
      </w:r>
      <w:r>
        <w:t xml:space="preserve">перейти </w:t>
      </w:r>
      <w:r w:rsidR="00B11852">
        <w:t>через куар-код по ссылке</w:t>
      </w:r>
    </w:p>
    <w:p w14:paraId="05AE018C" w14:textId="77777777" w:rsidR="00B11852" w:rsidRDefault="00B11852" w:rsidP="005039A7">
      <w:r>
        <w:t>для записи на прием.</w:t>
      </w:r>
    </w:p>
    <w:p w14:paraId="74292E86" w14:textId="67261515" w:rsidR="006F3183" w:rsidRDefault="00770C90" w:rsidP="006F3183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A8BF51E" wp14:editId="447EF669">
            <wp:simplePos x="0" y="0"/>
            <wp:positionH relativeFrom="column">
              <wp:posOffset>-3810</wp:posOffset>
            </wp:positionH>
            <wp:positionV relativeFrom="paragraph">
              <wp:posOffset>750570</wp:posOffset>
            </wp:positionV>
            <wp:extent cx="4381500" cy="49149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892" cy="4915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183">
        <w:t xml:space="preserve">                                              </w:t>
      </w:r>
    </w:p>
    <w:sectPr w:rsidR="006F3183" w:rsidSect="00795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64E"/>
    <w:multiLevelType w:val="hybridMultilevel"/>
    <w:tmpl w:val="CA3AB73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85A5A"/>
    <w:multiLevelType w:val="hybridMultilevel"/>
    <w:tmpl w:val="5CD6F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25499"/>
    <w:multiLevelType w:val="hybridMultilevel"/>
    <w:tmpl w:val="B3124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15CB0"/>
    <w:multiLevelType w:val="hybridMultilevel"/>
    <w:tmpl w:val="F86E4B42"/>
    <w:lvl w:ilvl="0" w:tplc="1D709C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ABE27E5"/>
    <w:multiLevelType w:val="hybridMultilevel"/>
    <w:tmpl w:val="00CCE7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D5C3B"/>
    <w:multiLevelType w:val="hybridMultilevel"/>
    <w:tmpl w:val="53C4F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E6362D"/>
    <w:multiLevelType w:val="hybridMultilevel"/>
    <w:tmpl w:val="D512CB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97661"/>
    <w:multiLevelType w:val="hybridMultilevel"/>
    <w:tmpl w:val="00CCE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37B63"/>
    <w:multiLevelType w:val="hybridMultilevel"/>
    <w:tmpl w:val="943C709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6B605E4"/>
    <w:multiLevelType w:val="hybridMultilevel"/>
    <w:tmpl w:val="A1F83F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C662C"/>
    <w:multiLevelType w:val="hybridMultilevel"/>
    <w:tmpl w:val="00CCE7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166167">
    <w:abstractNumId w:val="5"/>
  </w:num>
  <w:num w:numId="2" w16cid:durableId="828641228">
    <w:abstractNumId w:val="2"/>
  </w:num>
  <w:num w:numId="3" w16cid:durableId="695886364">
    <w:abstractNumId w:val="0"/>
  </w:num>
  <w:num w:numId="4" w16cid:durableId="436406621">
    <w:abstractNumId w:val="8"/>
  </w:num>
  <w:num w:numId="5" w16cid:durableId="1194418890">
    <w:abstractNumId w:val="3"/>
  </w:num>
  <w:num w:numId="6" w16cid:durableId="1370491194">
    <w:abstractNumId w:val="1"/>
  </w:num>
  <w:num w:numId="7" w16cid:durableId="1919750764">
    <w:abstractNumId w:val="7"/>
  </w:num>
  <w:num w:numId="8" w16cid:durableId="589851410">
    <w:abstractNumId w:val="6"/>
  </w:num>
  <w:num w:numId="9" w16cid:durableId="1034188852">
    <w:abstractNumId w:val="9"/>
  </w:num>
  <w:num w:numId="10" w16cid:durableId="1906145069">
    <w:abstractNumId w:val="10"/>
  </w:num>
  <w:num w:numId="11" w16cid:durableId="1024743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6DD"/>
    <w:rsid w:val="000056D8"/>
    <w:rsid w:val="000128E5"/>
    <w:rsid w:val="00022E7B"/>
    <w:rsid w:val="000911C6"/>
    <w:rsid w:val="000A01C7"/>
    <w:rsid w:val="00130136"/>
    <w:rsid w:val="00133C0A"/>
    <w:rsid w:val="00136A99"/>
    <w:rsid w:val="00137F69"/>
    <w:rsid w:val="00140592"/>
    <w:rsid w:val="001539C5"/>
    <w:rsid w:val="001651CC"/>
    <w:rsid w:val="001E1D4C"/>
    <w:rsid w:val="00207A94"/>
    <w:rsid w:val="0029572C"/>
    <w:rsid w:val="002B03D3"/>
    <w:rsid w:val="003060B6"/>
    <w:rsid w:val="003333F7"/>
    <w:rsid w:val="003740D8"/>
    <w:rsid w:val="0037513A"/>
    <w:rsid w:val="003813F7"/>
    <w:rsid w:val="00382399"/>
    <w:rsid w:val="0038646B"/>
    <w:rsid w:val="003B7292"/>
    <w:rsid w:val="003C0742"/>
    <w:rsid w:val="003D3D17"/>
    <w:rsid w:val="004007BB"/>
    <w:rsid w:val="00451151"/>
    <w:rsid w:val="00465C5F"/>
    <w:rsid w:val="00492E21"/>
    <w:rsid w:val="004959DF"/>
    <w:rsid w:val="004A157A"/>
    <w:rsid w:val="004D27C2"/>
    <w:rsid w:val="005039A7"/>
    <w:rsid w:val="00522923"/>
    <w:rsid w:val="0053354A"/>
    <w:rsid w:val="005E7E0A"/>
    <w:rsid w:val="00623A75"/>
    <w:rsid w:val="0065655D"/>
    <w:rsid w:val="006F3183"/>
    <w:rsid w:val="007065F2"/>
    <w:rsid w:val="00713740"/>
    <w:rsid w:val="00770282"/>
    <w:rsid w:val="00770C90"/>
    <w:rsid w:val="007743BD"/>
    <w:rsid w:val="00795449"/>
    <w:rsid w:val="007A6B40"/>
    <w:rsid w:val="007C1282"/>
    <w:rsid w:val="007E36DD"/>
    <w:rsid w:val="007E710B"/>
    <w:rsid w:val="007F017C"/>
    <w:rsid w:val="00811AB0"/>
    <w:rsid w:val="00896AD5"/>
    <w:rsid w:val="009001A9"/>
    <w:rsid w:val="00900DA3"/>
    <w:rsid w:val="00904B8F"/>
    <w:rsid w:val="009279A3"/>
    <w:rsid w:val="009767D5"/>
    <w:rsid w:val="00980C62"/>
    <w:rsid w:val="009A148F"/>
    <w:rsid w:val="009B3611"/>
    <w:rsid w:val="00A01813"/>
    <w:rsid w:val="00A177C5"/>
    <w:rsid w:val="00A361D8"/>
    <w:rsid w:val="00A364A6"/>
    <w:rsid w:val="00A62D70"/>
    <w:rsid w:val="00A634CA"/>
    <w:rsid w:val="00A776AC"/>
    <w:rsid w:val="00A9483E"/>
    <w:rsid w:val="00AC4303"/>
    <w:rsid w:val="00B06AFC"/>
    <w:rsid w:val="00B11852"/>
    <w:rsid w:val="00B35263"/>
    <w:rsid w:val="00B3657D"/>
    <w:rsid w:val="00B37C39"/>
    <w:rsid w:val="00B60631"/>
    <w:rsid w:val="00BA7E96"/>
    <w:rsid w:val="00BB450C"/>
    <w:rsid w:val="00BD2FA7"/>
    <w:rsid w:val="00C754DD"/>
    <w:rsid w:val="00C96874"/>
    <w:rsid w:val="00CB1986"/>
    <w:rsid w:val="00CD4393"/>
    <w:rsid w:val="00CE26C8"/>
    <w:rsid w:val="00CF785E"/>
    <w:rsid w:val="00D17C80"/>
    <w:rsid w:val="00D22223"/>
    <w:rsid w:val="00D26A44"/>
    <w:rsid w:val="00DF6FD1"/>
    <w:rsid w:val="00E10E00"/>
    <w:rsid w:val="00E32E7F"/>
    <w:rsid w:val="00E4701C"/>
    <w:rsid w:val="00E70A23"/>
    <w:rsid w:val="00E8675D"/>
    <w:rsid w:val="00E9334E"/>
    <w:rsid w:val="00EE69AC"/>
    <w:rsid w:val="00F043D4"/>
    <w:rsid w:val="00F36EBF"/>
    <w:rsid w:val="00F5676F"/>
    <w:rsid w:val="00F62E92"/>
    <w:rsid w:val="00F7233C"/>
    <w:rsid w:val="00FB112E"/>
    <w:rsid w:val="00FF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396C9"/>
  <w15:docId w15:val="{D20EA6FF-E103-491A-9D20-2CAB16CB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5449"/>
    <w:rPr>
      <w:sz w:val="24"/>
      <w:szCs w:val="24"/>
    </w:rPr>
  </w:style>
  <w:style w:type="paragraph" w:styleId="3">
    <w:name w:val="heading 3"/>
    <w:basedOn w:val="a"/>
    <w:qFormat/>
    <w:rsid w:val="00207A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07A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oktekstj">
    <w:name w:val="doktekstj"/>
    <w:basedOn w:val="a"/>
    <w:rsid w:val="00207A94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E7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0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79;&#1072;&#1074;&#1077;&#1076;&#1091;&#1102;&#1097;&#1072;&#1103;\&#1082;&#1086;&#1085;&#1090;&#1088;&#1086;&#1083;&#1100;%20&#1082;&#1072;&#1095;&#1077;&#1089;&#1090;&#1074;&#1072;\&#1077;&#1078;&#1077;&#1084;&#1077;&#1089;%20&#1086;&#1090;&#1095;&#1077;&#1090;&#1099;%202023\&#1087;&#1088;&#1086;&#1090;&#1086;&#1082;&#1086;&#1083;%20&#1082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кк</Template>
  <TotalTime>135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ЭКСПЕРТНОЙ ОЦЕНКИ КАЧЕСТВА ОКАЗАНИЯ СТОМАТОЛОГИЧЕСКОЙ ПОМОЩИ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ЭКСПЕРТНОЙ ОЦЕНКИ КАЧЕСТВА ОКАЗАНИЯ СТОМАТОЛОГИЧЕСКОЙ ПОМОЩИ</dc:title>
  <dc:creator>user</dc:creator>
  <cp:lastModifiedBy>Пользователь</cp:lastModifiedBy>
  <cp:revision>35</cp:revision>
  <cp:lastPrinted>2026-07-07T07:36:00Z</cp:lastPrinted>
  <dcterms:created xsi:type="dcterms:W3CDTF">2025-02-06T07:12:00Z</dcterms:created>
  <dcterms:modified xsi:type="dcterms:W3CDTF">2026-07-07T07:49:00Z</dcterms:modified>
</cp:coreProperties>
</file>